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C5F85" w14:textId="38C4C030" w:rsidR="00682F99" w:rsidRDefault="00682F99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DAF9706" wp14:editId="51351480">
            <wp:simplePos x="0" y="0"/>
            <wp:positionH relativeFrom="column">
              <wp:posOffset>-930275</wp:posOffset>
            </wp:positionH>
            <wp:positionV relativeFrom="paragraph">
              <wp:posOffset>-907143</wp:posOffset>
            </wp:positionV>
            <wp:extent cx="10721333" cy="198656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333" cy="198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11137" w14:textId="77777777" w:rsidR="00682F99" w:rsidRDefault="00682F99"/>
    <w:p w14:paraId="21148E0E" w14:textId="77777777" w:rsidR="00682F99" w:rsidRDefault="00682F99"/>
    <w:p w14:paraId="3E392CA4" w14:textId="77777777" w:rsidR="00682F99" w:rsidRDefault="00682F99"/>
    <w:p w14:paraId="07B3AC77" w14:textId="77777777" w:rsidR="00894BEC" w:rsidRDefault="00894BEC" w:rsidP="005130A9">
      <w:pPr>
        <w:pStyle w:val="Sinespaciado"/>
      </w:pPr>
    </w:p>
    <w:p w14:paraId="12EBFC78" w14:textId="77777777" w:rsidR="00CD0A54" w:rsidRDefault="00CD0A54" w:rsidP="005130A9">
      <w:pPr>
        <w:pStyle w:val="Sinespaciado"/>
      </w:pPr>
    </w:p>
    <w:p w14:paraId="374C897C" w14:textId="77777777" w:rsidR="00647FA1" w:rsidRPr="000D607C" w:rsidRDefault="00647FA1" w:rsidP="005130A9">
      <w:pPr>
        <w:pStyle w:val="Sinespaciado"/>
      </w:pPr>
    </w:p>
    <w:tbl>
      <w:tblPr>
        <w:tblW w:w="4973" w:type="pct"/>
        <w:tblBorders>
          <w:top w:val="single" w:sz="4" w:space="0" w:color="1EBFFF"/>
          <w:left w:val="single" w:sz="4" w:space="0" w:color="1EBFFF"/>
          <w:bottom w:val="single" w:sz="4" w:space="0" w:color="1EBFFF"/>
          <w:right w:val="single" w:sz="4" w:space="0" w:color="1EBFFF"/>
          <w:insideH w:val="single" w:sz="4" w:space="0" w:color="1EBFFF"/>
          <w:insideV w:val="single" w:sz="4" w:space="0" w:color="1EBFFF"/>
        </w:tblBorders>
        <w:tblLayout w:type="fixed"/>
        <w:tblLook w:val="04A0" w:firstRow="1" w:lastRow="0" w:firstColumn="1" w:lastColumn="0" w:noHBand="0" w:noVBand="1"/>
      </w:tblPr>
      <w:tblGrid>
        <w:gridCol w:w="914"/>
        <w:gridCol w:w="2497"/>
        <w:gridCol w:w="1745"/>
        <w:gridCol w:w="1745"/>
        <w:gridCol w:w="1745"/>
        <w:gridCol w:w="1745"/>
        <w:gridCol w:w="1745"/>
        <w:gridCol w:w="1737"/>
      </w:tblGrid>
      <w:tr w:rsidR="009D72DC" w:rsidRPr="00A83588" w14:paraId="5241F95D" w14:textId="77777777" w:rsidTr="008C2DA2">
        <w:trPr>
          <w:trHeight w:val="439"/>
        </w:trPr>
        <w:tc>
          <w:tcPr>
            <w:tcW w:w="329" w:type="pct"/>
            <w:shd w:val="clear" w:color="auto" w:fill="F1EEE2"/>
            <w:vAlign w:val="center"/>
          </w:tcPr>
          <w:p w14:paraId="024133A8" w14:textId="572E7E5C" w:rsidR="009D72DC" w:rsidRPr="00E7432D" w:rsidRDefault="000213DA" w:rsidP="005130A9">
            <w:pPr>
              <w:pStyle w:val="Encabezadosdetabla"/>
              <w:rPr>
                <w:b/>
              </w:rPr>
            </w:pPr>
            <w:r>
              <w:rPr>
                <w:b/>
              </w:rPr>
              <w:t>H</w:t>
            </w:r>
            <w:r w:rsidR="009F33C9">
              <w:rPr>
                <w:b/>
              </w:rPr>
              <w:t>oras</w:t>
            </w:r>
          </w:p>
        </w:tc>
        <w:tc>
          <w:tcPr>
            <w:tcW w:w="900" w:type="pct"/>
            <w:shd w:val="clear" w:color="auto" w:fill="F1EEE2"/>
            <w:vAlign w:val="center"/>
          </w:tcPr>
          <w:p w14:paraId="1A676004" w14:textId="5F04A856" w:rsidR="009D72DC" w:rsidRPr="00E7432D" w:rsidRDefault="000213DA" w:rsidP="00E7432D">
            <w:pPr>
              <w:pStyle w:val="Encabezadosdetabla"/>
              <w:rPr>
                <w:b/>
              </w:rPr>
            </w:pPr>
            <w:r>
              <w:rPr>
                <w:b/>
              </w:rPr>
              <w:t>Lunes</w:t>
            </w:r>
          </w:p>
        </w:tc>
        <w:tc>
          <w:tcPr>
            <w:tcW w:w="629" w:type="pct"/>
            <w:shd w:val="clear" w:color="auto" w:fill="F1EEE2"/>
            <w:vAlign w:val="center"/>
          </w:tcPr>
          <w:p w14:paraId="1C7C1D6D" w14:textId="37FE98FF" w:rsidR="009D72DC" w:rsidRPr="00E7432D" w:rsidRDefault="000213DA" w:rsidP="000213DA">
            <w:pPr>
              <w:pStyle w:val="Encabezadosdetabla"/>
              <w:rPr>
                <w:b/>
              </w:rPr>
            </w:pPr>
            <w:r>
              <w:rPr>
                <w:b/>
              </w:rPr>
              <w:t>Martes</w:t>
            </w:r>
          </w:p>
        </w:tc>
        <w:tc>
          <w:tcPr>
            <w:tcW w:w="629" w:type="pct"/>
            <w:shd w:val="clear" w:color="auto" w:fill="F1EEE2"/>
            <w:vAlign w:val="center"/>
          </w:tcPr>
          <w:p w14:paraId="5DAA88CF" w14:textId="787C51F9" w:rsidR="009D72DC" w:rsidRPr="00E7432D" w:rsidRDefault="000213DA" w:rsidP="000213DA">
            <w:pPr>
              <w:pStyle w:val="Encabezadosdetabla"/>
              <w:rPr>
                <w:b/>
              </w:rPr>
            </w:pPr>
            <w:r>
              <w:rPr>
                <w:b/>
              </w:rPr>
              <w:t>Miércoles</w:t>
            </w:r>
          </w:p>
        </w:tc>
        <w:tc>
          <w:tcPr>
            <w:tcW w:w="629" w:type="pct"/>
            <w:shd w:val="clear" w:color="auto" w:fill="F1EEE2"/>
            <w:vAlign w:val="center"/>
          </w:tcPr>
          <w:p w14:paraId="0ADB44D6" w14:textId="44E8921C" w:rsidR="009D72DC" w:rsidRPr="00E7432D" w:rsidRDefault="000213DA" w:rsidP="005130A9">
            <w:pPr>
              <w:pStyle w:val="Encabezadosdetabla"/>
              <w:rPr>
                <w:b/>
              </w:rPr>
            </w:pPr>
            <w:r>
              <w:rPr>
                <w:b/>
              </w:rPr>
              <w:t>Jueves</w:t>
            </w:r>
          </w:p>
        </w:tc>
        <w:tc>
          <w:tcPr>
            <w:tcW w:w="629" w:type="pct"/>
            <w:shd w:val="clear" w:color="auto" w:fill="F1EEE2"/>
            <w:vAlign w:val="center"/>
          </w:tcPr>
          <w:p w14:paraId="2452592B" w14:textId="417C1DA6" w:rsidR="009D72DC" w:rsidRPr="00E7432D" w:rsidRDefault="000213DA" w:rsidP="000213DA">
            <w:pPr>
              <w:pStyle w:val="Encabezadosdetabla"/>
              <w:rPr>
                <w:b/>
              </w:rPr>
            </w:pPr>
            <w:r>
              <w:rPr>
                <w:b/>
              </w:rPr>
              <w:t>Viernes</w:t>
            </w:r>
          </w:p>
        </w:tc>
        <w:tc>
          <w:tcPr>
            <w:tcW w:w="629" w:type="pct"/>
            <w:shd w:val="clear" w:color="auto" w:fill="F1EEE2"/>
            <w:vAlign w:val="center"/>
          </w:tcPr>
          <w:p w14:paraId="18EC85E2" w14:textId="11B394F2" w:rsidR="009D72DC" w:rsidRPr="00E7432D" w:rsidRDefault="000213DA" w:rsidP="005130A9">
            <w:pPr>
              <w:pStyle w:val="Encabezadosdetabla"/>
              <w:rPr>
                <w:b/>
              </w:rPr>
            </w:pPr>
            <w:r>
              <w:rPr>
                <w:b/>
              </w:rPr>
              <w:t>Sábado</w:t>
            </w:r>
          </w:p>
        </w:tc>
        <w:tc>
          <w:tcPr>
            <w:tcW w:w="629" w:type="pct"/>
            <w:shd w:val="clear" w:color="auto" w:fill="F1EEE2"/>
            <w:vAlign w:val="center"/>
          </w:tcPr>
          <w:p w14:paraId="44D8F529" w14:textId="0C5B3589" w:rsidR="009D72DC" w:rsidRPr="00E7432D" w:rsidRDefault="000213DA" w:rsidP="005130A9">
            <w:pPr>
              <w:pStyle w:val="Encabezadosdetabla"/>
              <w:rPr>
                <w:b/>
              </w:rPr>
            </w:pPr>
            <w:r>
              <w:rPr>
                <w:b/>
              </w:rPr>
              <w:t>Domingo</w:t>
            </w:r>
          </w:p>
        </w:tc>
      </w:tr>
      <w:tr w:rsidR="009D72DC" w:rsidRPr="00A83588" w14:paraId="05F07371" w14:textId="77777777" w:rsidTr="008C2DA2">
        <w:tc>
          <w:tcPr>
            <w:tcW w:w="329" w:type="pct"/>
          </w:tcPr>
          <w:p w14:paraId="20D6C74A" w14:textId="23EE4046" w:rsidR="009D72DC" w:rsidRPr="004908EF" w:rsidRDefault="00673BA1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06 - 07</w:t>
            </w:r>
          </w:p>
        </w:tc>
        <w:tc>
          <w:tcPr>
            <w:tcW w:w="900" w:type="pct"/>
          </w:tcPr>
          <w:p w14:paraId="6AA8152B" w14:textId="162555A4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0374F14B" w14:textId="77777777" w:rsidR="009D72DC" w:rsidRPr="00E8616F" w:rsidRDefault="009D72DC" w:rsidP="006F14BE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7603395" w14:textId="22E6987E" w:rsidR="009D72DC" w:rsidRPr="00E8616F" w:rsidRDefault="009D72DC" w:rsidP="006F14BE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D410C6B" w14:textId="328B96FF" w:rsidR="009D72DC" w:rsidRPr="00E8616F" w:rsidRDefault="009D72DC" w:rsidP="006F14BE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30A615F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3863558" w14:textId="2D5AD9BC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EB94DF4" w14:textId="115FD42C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32E43090" w14:textId="77777777" w:rsidTr="008C2DA2">
        <w:trPr>
          <w:trHeight w:val="346"/>
        </w:trPr>
        <w:tc>
          <w:tcPr>
            <w:tcW w:w="329" w:type="pct"/>
          </w:tcPr>
          <w:p w14:paraId="74897BCE" w14:textId="0ABD2AF3" w:rsidR="009D72DC" w:rsidRPr="004908EF" w:rsidRDefault="00673BA1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07 - 08</w:t>
            </w:r>
          </w:p>
        </w:tc>
        <w:tc>
          <w:tcPr>
            <w:tcW w:w="900" w:type="pct"/>
          </w:tcPr>
          <w:p w14:paraId="595F9228" w14:textId="3153323F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D794870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C327CD2" w14:textId="05F1EF62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2770057" w14:textId="302C8F73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B5E9D0D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A54F473" w14:textId="3472A61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832E0BA" w14:textId="245B4B6A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6EF063A1" w14:textId="77777777" w:rsidTr="008C2DA2">
        <w:tc>
          <w:tcPr>
            <w:tcW w:w="329" w:type="pct"/>
          </w:tcPr>
          <w:p w14:paraId="7727DADA" w14:textId="06F49121" w:rsidR="009D72DC" w:rsidRPr="004908EF" w:rsidRDefault="00673BA1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</w:t>
            </w:r>
            <w:r w:rsidR="00BA4A30">
              <w:rPr>
                <w:rFonts w:asciiTheme="minorHAnsi" w:hAnsiTheme="minorHAnsi" w:cstheme="minorHAnsi"/>
                <w:szCs w:val="20"/>
              </w:rPr>
              <w:t>8</w:t>
            </w:r>
            <w:r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BA4A30">
              <w:rPr>
                <w:rFonts w:asciiTheme="minorHAnsi" w:hAnsiTheme="minorHAnsi" w:cstheme="minorHAnsi"/>
                <w:szCs w:val="20"/>
              </w:rPr>
              <w:t>–</w:t>
            </w:r>
            <w:r>
              <w:rPr>
                <w:rFonts w:asciiTheme="minorHAnsi" w:hAnsiTheme="minorHAnsi" w:cstheme="minorHAnsi"/>
                <w:szCs w:val="20"/>
              </w:rPr>
              <w:t xml:space="preserve"> 0</w:t>
            </w:r>
            <w:r w:rsidR="00BA4A30">
              <w:rPr>
                <w:rFonts w:asciiTheme="minorHAnsi" w:hAnsiTheme="minorHAnsi" w:cstheme="minorHAnsi"/>
                <w:szCs w:val="20"/>
              </w:rPr>
              <w:t>9</w:t>
            </w:r>
          </w:p>
        </w:tc>
        <w:tc>
          <w:tcPr>
            <w:tcW w:w="900" w:type="pct"/>
          </w:tcPr>
          <w:p w14:paraId="4F03D588" w14:textId="5FBB612B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09799E6F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F6DA318" w14:textId="164FABAC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1239174" w14:textId="38880E5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9AA7E15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C90012F" w14:textId="67C9669E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B8A2D16" w14:textId="5D68FA85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0939DA5A" w14:textId="77777777" w:rsidTr="008C2DA2">
        <w:tc>
          <w:tcPr>
            <w:tcW w:w="329" w:type="pct"/>
          </w:tcPr>
          <w:p w14:paraId="172B1200" w14:textId="48D91FBC" w:rsidR="009D72DC" w:rsidRPr="004908EF" w:rsidRDefault="00BA4A30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09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10</w:t>
            </w:r>
          </w:p>
        </w:tc>
        <w:tc>
          <w:tcPr>
            <w:tcW w:w="900" w:type="pct"/>
          </w:tcPr>
          <w:p w14:paraId="6A5E3CE0" w14:textId="1F36396A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6C2938B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B235A07" w14:textId="10924736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C524407" w14:textId="3B62DF75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E6F0FC1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B08948A" w14:textId="5699DD3E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3373D5C" w14:textId="1F5FB86E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6E7A87D3" w14:textId="77777777" w:rsidTr="008C2DA2">
        <w:tc>
          <w:tcPr>
            <w:tcW w:w="329" w:type="pct"/>
          </w:tcPr>
          <w:p w14:paraId="0B7A5FB4" w14:textId="095847EF" w:rsidR="009D72DC" w:rsidRPr="004908EF" w:rsidRDefault="00BA4A30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F20BCA">
              <w:rPr>
                <w:rFonts w:asciiTheme="minorHAnsi" w:hAnsiTheme="minorHAnsi" w:cstheme="minorHAnsi"/>
                <w:szCs w:val="20"/>
              </w:rPr>
              <w:t>0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F20BCA">
              <w:rPr>
                <w:rFonts w:asciiTheme="minorHAnsi" w:hAnsiTheme="minorHAnsi" w:cstheme="minorHAnsi"/>
                <w:szCs w:val="20"/>
              </w:rPr>
              <w:t>1</w:t>
            </w:r>
          </w:p>
        </w:tc>
        <w:tc>
          <w:tcPr>
            <w:tcW w:w="900" w:type="pct"/>
          </w:tcPr>
          <w:p w14:paraId="70B627EC" w14:textId="4590BDBE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D37F148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4272A90" w14:textId="72E2432C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7267708" w14:textId="7A8FA7D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F7144A4" w14:textId="77777777" w:rsidR="009D72DC" w:rsidRPr="00E8616F" w:rsidRDefault="009D72DC" w:rsidP="00E7432D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9B12FC5" w14:textId="06AB949F" w:rsidR="009D72DC" w:rsidRPr="00E8616F" w:rsidRDefault="009D72DC" w:rsidP="00E7432D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D826571" w14:textId="1D9E1004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6CA61C84" w14:textId="77777777" w:rsidTr="008C2DA2">
        <w:tc>
          <w:tcPr>
            <w:tcW w:w="329" w:type="pct"/>
          </w:tcPr>
          <w:p w14:paraId="6DB99971" w14:textId="1C0A5A43" w:rsidR="009D72DC" w:rsidRPr="004908EF" w:rsidRDefault="00BA4A30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F20BCA">
              <w:rPr>
                <w:rFonts w:asciiTheme="minorHAnsi" w:hAnsiTheme="minorHAnsi" w:cstheme="minorHAnsi"/>
                <w:szCs w:val="20"/>
              </w:rPr>
              <w:t>1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</w:t>
            </w:r>
            <w:r w:rsidR="00F20BCA">
              <w:rPr>
                <w:rFonts w:asciiTheme="minorHAnsi" w:hAnsiTheme="minorHAnsi" w:cstheme="minorHAnsi"/>
                <w:szCs w:val="20"/>
              </w:rPr>
              <w:t>2</w:t>
            </w:r>
          </w:p>
        </w:tc>
        <w:tc>
          <w:tcPr>
            <w:tcW w:w="900" w:type="pct"/>
          </w:tcPr>
          <w:p w14:paraId="0440848F" w14:textId="1F11233D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5652D4F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747C568" w14:textId="5A5476FA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A2A02D8" w14:textId="27B008A1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47B11F6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8BBE857" w14:textId="133C89B1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BCD4392" w14:textId="53D93D12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11F92D27" w14:textId="77777777" w:rsidTr="008C2DA2">
        <w:tc>
          <w:tcPr>
            <w:tcW w:w="329" w:type="pct"/>
          </w:tcPr>
          <w:p w14:paraId="3BA0E40C" w14:textId="1A768139" w:rsidR="009D72DC" w:rsidRPr="004908EF" w:rsidRDefault="00F20BCA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12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13</w:t>
            </w:r>
          </w:p>
        </w:tc>
        <w:tc>
          <w:tcPr>
            <w:tcW w:w="900" w:type="pct"/>
          </w:tcPr>
          <w:p w14:paraId="26597003" w14:textId="6F81986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8064108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40F24FE" w14:textId="5388894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02AD9C9" w14:textId="459158F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A77BEA0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6F1E4CA" w14:textId="71F4E164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8E2DB05" w14:textId="5008D0A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3655984E" w14:textId="77777777" w:rsidTr="008C2DA2">
        <w:tc>
          <w:tcPr>
            <w:tcW w:w="329" w:type="pct"/>
          </w:tcPr>
          <w:p w14:paraId="1F45FEF2" w14:textId="0C8F79E3" w:rsidR="009D72DC" w:rsidRPr="004908EF" w:rsidRDefault="00F20BCA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13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14</w:t>
            </w:r>
          </w:p>
        </w:tc>
        <w:tc>
          <w:tcPr>
            <w:tcW w:w="900" w:type="pct"/>
          </w:tcPr>
          <w:p w14:paraId="5B525238" w14:textId="338DF1B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B448C5A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226FFCF" w14:textId="5308FFA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0029130D" w14:textId="38A94E2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2BE0407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2CC91FE" w14:textId="3D19D2F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D09A6ED" w14:textId="7D396CD5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325A0A16" w14:textId="77777777" w:rsidTr="008C2DA2">
        <w:tc>
          <w:tcPr>
            <w:tcW w:w="329" w:type="pct"/>
          </w:tcPr>
          <w:p w14:paraId="0CC0C9BF" w14:textId="000021C9" w:rsidR="009D72DC" w:rsidRPr="004908EF" w:rsidRDefault="00F20BCA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14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15</w:t>
            </w:r>
          </w:p>
        </w:tc>
        <w:tc>
          <w:tcPr>
            <w:tcW w:w="900" w:type="pct"/>
          </w:tcPr>
          <w:p w14:paraId="5B085CF5" w14:textId="59350454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3903F5F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4254741" w14:textId="6694551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AE30229" w14:textId="7BC448AE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3EBA9E0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1D6D2F6" w14:textId="2F420CA4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967E8C8" w14:textId="1C3E1725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79616CD2" w14:textId="77777777" w:rsidTr="008C2DA2">
        <w:tc>
          <w:tcPr>
            <w:tcW w:w="329" w:type="pct"/>
          </w:tcPr>
          <w:p w14:paraId="4341C822" w14:textId="758ADC3E" w:rsidR="009D72DC" w:rsidRPr="004908EF" w:rsidRDefault="00F20BCA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15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16</w:t>
            </w:r>
          </w:p>
        </w:tc>
        <w:tc>
          <w:tcPr>
            <w:tcW w:w="900" w:type="pct"/>
          </w:tcPr>
          <w:p w14:paraId="4DA78788" w14:textId="050AFDC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41B1554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A72B2BD" w14:textId="675DC9FE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F075BAD" w14:textId="59101E9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63B9DB5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854CB92" w14:textId="09D4DD54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8128411" w14:textId="150AB4BF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5851D696" w14:textId="77777777" w:rsidTr="008C2DA2">
        <w:tc>
          <w:tcPr>
            <w:tcW w:w="329" w:type="pct"/>
          </w:tcPr>
          <w:p w14:paraId="29989CD1" w14:textId="4F1E562F" w:rsidR="009D72DC" w:rsidRPr="004908EF" w:rsidRDefault="00F20BCA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16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17</w:t>
            </w:r>
          </w:p>
        </w:tc>
        <w:tc>
          <w:tcPr>
            <w:tcW w:w="900" w:type="pct"/>
          </w:tcPr>
          <w:p w14:paraId="5EC4C063" w14:textId="61F3DF7C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F161E6F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5D61311" w14:textId="487156A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D15743A" w14:textId="1C153D1C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1B3CFD5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B189BE0" w14:textId="2728578F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A20D329" w14:textId="63D17122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4E609F38" w14:textId="77777777" w:rsidTr="008C2DA2">
        <w:tc>
          <w:tcPr>
            <w:tcW w:w="329" w:type="pct"/>
          </w:tcPr>
          <w:p w14:paraId="56A21AB9" w14:textId="6487D864" w:rsidR="009D72DC" w:rsidRPr="004908EF" w:rsidRDefault="00F20BCA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17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18</w:t>
            </w:r>
          </w:p>
        </w:tc>
        <w:tc>
          <w:tcPr>
            <w:tcW w:w="900" w:type="pct"/>
          </w:tcPr>
          <w:p w14:paraId="23E80A11" w14:textId="5D2C0C7B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248AD76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1131AE3" w14:textId="134B13F1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7D7065F" w14:textId="7C3890AC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5BAE354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F1C15F9" w14:textId="19F1364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383B26B" w14:textId="63DEC0B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774F76A2" w14:textId="77777777" w:rsidTr="008C2DA2">
        <w:tc>
          <w:tcPr>
            <w:tcW w:w="329" w:type="pct"/>
          </w:tcPr>
          <w:p w14:paraId="300C95EC" w14:textId="3082200B" w:rsidR="009D72DC" w:rsidRPr="004908EF" w:rsidRDefault="008023A3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18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19</w:t>
            </w:r>
          </w:p>
        </w:tc>
        <w:tc>
          <w:tcPr>
            <w:tcW w:w="900" w:type="pct"/>
          </w:tcPr>
          <w:p w14:paraId="6DE0568C" w14:textId="3E906CF5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0586BE63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38BD0FE" w14:textId="221B1F26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2653491" w14:textId="7F4E226E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89571DA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0F9E7452" w14:textId="247C88B6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CE138DE" w14:textId="40BB1343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03F5AAC4" w14:textId="77777777" w:rsidTr="008C2DA2">
        <w:tc>
          <w:tcPr>
            <w:tcW w:w="329" w:type="pct"/>
          </w:tcPr>
          <w:p w14:paraId="3E872AD3" w14:textId="453540C4" w:rsidR="009D72DC" w:rsidRPr="004908EF" w:rsidRDefault="008023A3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19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</w:rPr>
              <w:t>- 20</w:t>
            </w:r>
          </w:p>
        </w:tc>
        <w:tc>
          <w:tcPr>
            <w:tcW w:w="900" w:type="pct"/>
          </w:tcPr>
          <w:p w14:paraId="6282B1CC" w14:textId="7DE7BED2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150D755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E6E0AD3" w14:textId="058F30D4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AEBD472" w14:textId="4CD55015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69E972AD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442047C" w14:textId="214EDFB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03B2F88B" w14:textId="3127036C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157B98F3" w14:textId="77777777" w:rsidTr="008C2DA2">
        <w:tc>
          <w:tcPr>
            <w:tcW w:w="329" w:type="pct"/>
          </w:tcPr>
          <w:p w14:paraId="02A4D283" w14:textId="304BB745" w:rsidR="009D72DC" w:rsidRPr="004908EF" w:rsidRDefault="008023A3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20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21</w:t>
            </w:r>
          </w:p>
        </w:tc>
        <w:tc>
          <w:tcPr>
            <w:tcW w:w="900" w:type="pct"/>
          </w:tcPr>
          <w:p w14:paraId="082C8CA3" w14:textId="45B0D7C8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1CC2810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0740ECB" w14:textId="06FA77A2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01C00AA" w14:textId="4DD5DC5F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2598C54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D52541D" w14:textId="0C26AA22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A71A960" w14:textId="13BC12B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9D72DC" w:rsidRPr="00A83588" w14:paraId="4FE1B10B" w14:textId="77777777" w:rsidTr="008C2DA2">
        <w:tc>
          <w:tcPr>
            <w:tcW w:w="329" w:type="pct"/>
          </w:tcPr>
          <w:p w14:paraId="41A76A49" w14:textId="6C977A42" w:rsidR="009D72DC" w:rsidRPr="004908EF" w:rsidRDefault="008023A3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21</w:t>
            </w:r>
            <w:r w:rsidR="00673BA1">
              <w:rPr>
                <w:rFonts w:asciiTheme="minorHAnsi" w:hAnsiTheme="minorHAnsi" w:cstheme="minorHAnsi"/>
                <w:szCs w:val="20"/>
              </w:rPr>
              <w:t xml:space="preserve"> - </w:t>
            </w:r>
            <w:r>
              <w:rPr>
                <w:rFonts w:asciiTheme="minorHAnsi" w:hAnsiTheme="minorHAnsi" w:cstheme="minorHAnsi"/>
                <w:szCs w:val="20"/>
              </w:rPr>
              <w:t>2</w:t>
            </w:r>
            <w:r w:rsidR="00EB1422">
              <w:rPr>
                <w:rFonts w:asciiTheme="minorHAnsi" w:hAnsiTheme="minorHAnsi" w:cstheme="minorHAnsi"/>
                <w:szCs w:val="20"/>
              </w:rPr>
              <w:t>2</w:t>
            </w:r>
          </w:p>
        </w:tc>
        <w:tc>
          <w:tcPr>
            <w:tcW w:w="900" w:type="pct"/>
          </w:tcPr>
          <w:p w14:paraId="4EA53B59" w14:textId="2C52F943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0CBBBF7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00881795" w14:textId="154C725B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33E2B474" w14:textId="65F19904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3709FC8" w14:textId="77777777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B3187EE" w14:textId="2C805CB0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56387B5E" w14:textId="074240C9" w:rsidR="009D72DC" w:rsidRPr="00E8616F" w:rsidRDefault="009D72DC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EB1422" w:rsidRPr="00A83588" w14:paraId="391995B1" w14:textId="77777777" w:rsidTr="008C2DA2">
        <w:tc>
          <w:tcPr>
            <w:tcW w:w="329" w:type="pct"/>
          </w:tcPr>
          <w:p w14:paraId="7E2BA903" w14:textId="2B5C6C04" w:rsidR="00EB1422" w:rsidRDefault="00EB1422" w:rsidP="00E8616F">
            <w:pPr>
              <w:jc w:val="center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22 - 23</w:t>
            </w:r>
          </w:p>
        </w:tc>
        <w:tc>
          <w:tcPr>
            <w:tcW w:w="900" w:type="pct"/>
          </w:tcPr>
          <w:p w14:paraId="6BFFCDBA" w14:textId="77777777" w:rsidR="00EB1422" w:rsidRPr="00E8616F" w:rsidRDefault="00EB1422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F84394D" w14:textId="77777777" w:rsidR="00EB1422" w:rsidRPr="00E8616F" w:rsidRDefault="00EB1422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1E972BFF" w14:textId="77777777" w:rsidR="00EB1422" w:rsidRPr="00E8616F" w:rsidRDefault="00EB1422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287F9421" w14:textId="77777777" w:rsidR="00EB1422" w:rsidRPr="00E8616F" w:rsidRDefault="00EB1422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41627C32" w14:textId="77777777" w:rsidR="00EB1422" w:rsidRPr="00E8616F" w:rsidRDefault="00EB1422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7A436B91" w14:textId="77777777" w:rsidR="00EB1422" w:rsidRPr="00E8616F" w:rsidRDefault="00EB1422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629" w:type="pct"/>
          </w:tcPr>
          <w:p w14:paraId="07829EFA" w14:textId="77777777" w:rsidR="00EB1422" w:rsidRPr="00E8616F" w:rsidRDefault="00EB1422" w:rsidP="0051389F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085C72DF" w14:textId="77777777" w:rsidR="0085759F" w:rsidRPr="000D607C" w:rsidRDefault="0085759F" w:rsidP="005130A9"/>
    <w:sectPr w:rsidR="0085759F" w:rsidRPr="000D607C" w:rsidSect="00E14589"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8F03B" w14:textId="77777777" w:rsidR="00801A1A" w:rsidRDefault="00801A1A" w:rsidP="005130A9">
      <w:r>
        <w:separator/>
      </w:r>
    </w:p>
  </w:endnote>
  <w:endnote w:type="continuationSeparator" w:id="0">
    <w:p w14:paraId="2018B0E4" w14:textId="77777777" w:rsidR="00801A1A" w:rsidRDefault="00801A1A" w:rsidP="00513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1B694C-89F3-437E-A228-884A4155A96D}"/>
    <w:embedBold r:id="rId2" w:fontKey="{65ED6D63-61B6-411B-B38E-4FFAC6EF62F9}"/>
    <w:embedItalic r:id="rId3" w:fontKey="{E43C7DB8-07C2-43D6-BFC8-9DFDEDE6AF9D}"/>
    <w:embedBoldItalic r:id="rId4" w:fontKey="{E9D456DF-AB90-4FE9-BE2C-7C288F90DC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6085E7-DA15-42F2-83A8-C41BB4454EFE}"/>
    <w:embedBold r:id="rId6" w:fontKey="{49DA9B7C-2157-40C9-80DA-658F2A807ABD}"/>
    <w:embedItalic r:id="rId7" w:fontKey="{64C0AE9A-8981-46B2-8308-7AD2C60F03A2}"/>
    <w:embedBoldItalic r:id="rId8" w:fontKey="{7B184FFC-A585-4789-8C53-5B0ED451E76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A78234AA-DFF8-4667-87D8-555AFFE210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0E9CF178-731A-46C3-BA82-5A7C9C9AFE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C8F7A3EE-BC00-41C5-B8BA-474A3C614A5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3FB33D58-0DB5-4526-A921-AF073A2A9DD2}"/>
    <w:embedItalic r:id="rId13" w:fontKey="{4945E68B-BB8B-4828-8690-133F11F02B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BBD91E3D-C606-477D-9413-1F68E32CA97C}"/>
    <w:embedBold r:id="rId15" w:fontKey="{059DF61F-3C3C-4208-8F42-2D35BAD7B29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6575BB95-7205-4FC4-A9C2-B46791774C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F07A9997-4D14-47CA-96F7-254FEEF751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1E881" w14:textId="77777777" w:rsidR="00801A1A" w:rsidRDefault="00801A1A" w:rsidP="005130A9">
      <w:r>
        <w:separator/>
      </w:r>
    </w:p>
  </w:footnote>
  <w:footnote w:type="continuationSeparator" w:id="0">
    <w:p w14:paraId="498C0E83" w14:textId="77777777" w:rsidR="00801A1A" w:rsidRDefault="00801A1A" w:rsidP="00513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19853950">
    <w:abstractNumId w:val="11"/>
  </w:num>
  <w:num w:numId="2" w16cid:durableId="607466383">
    <w:abstractNumId w:val="7"/>
  </w:num>
  <w:num w:numId="3" w16cid:durableId="1941330201">
    <w:abstractNumId w:val="15"/>
  </w:num>
  <w:num w:numId="4" w16cid:durableId="1040594665">
    <w:abstractNumId w:val="12"/>
  </w:num>
  <w:num w:numId="5" w16cid:durableId="565534611">
    <w:abstractNumId w:val="13"/>
  </w:num>
  <w:num w:numId="6" w16cid:durableId="1695645547">
    <w:abstractNumId w:val="19"/>
  </w:num>
  <w:num w:numId="7" w16cid:durableId="314140445">
    <w:abstractNumId w:val="6"/>
  </w:num>
  <w:num w:numId="8" w16cid:durableId="1441098365">
    <w:abstractNumId w:val="10"/>
  </w:num>
  <w:num w:numId="9" w16cid:durableId="1636106825">
    <w:abstractNumId w:val="17"/>
  </w:num>
  <w:num w:numId="10" w16cid:durableId="478113714">
    <w:abstractNumId w:val="1"/>
  </w:num>
  <w:num w:numId="11" w16cid:durableId="997150479">
    <w:abstractNumId w:val="5"/>
  </w:num>
  <w:num w:numId="12" w16cid:durableId="818764718">
    <w:abstractNumId w:val="0"/>
  </w:num>
  <w:num w:numId="13" w16cid:durableId="433942323">
    <w:abstractNumId w:val="2"/>
  </w:num>
  <w:num w:numId="14" w16cid:durableId="722217589">
    <w:abstractNumId w:val="9"/>
  </w:num>
  <w:num w:numId="15" w16cid:durableId="1428312902">
    <w:abstractNumId w:val="8"/>
  </w:num>
  <w:num w:numId="16" w16cid:durableId="1444686190">
    <w:abstractNumId w:val="16"/>
  </w:num>
  <w:num w:numId="17" w16cid:durableId="627248269">
    <w:abstractNumId w:val="3"/>
  </w:num>
  <w:num w:numId="18" w16cid:durableId="1119449498">
    <w:abstractNumId w:val="21"/>
  </w:num>
  <w:num w:numId="19" w16cid:durableId="178467545">
    <w:abstractNumId w:val="18"/>
  </w:num>
  <w:num w:numId="20" w16cid:durableId="1683966676">
    <w:abstractNumId w:val="14"/>
  </w:num>
  <w:num w:numId="21" w16cid:durableId="1110928069">
    <w:abstractNumId w:val="20"/>
  </w:num>
  <w:num w:numId="22" w16cid:durableId="17553191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BD7"/>
    <w:rsid w:val="00003B30"/>
    <w:rsid w:val="000213DA"/>
    <w:rsid w:val="00045CA6"/>
    <w:rsid w:val="00052382"/>
    <w:rsid w:val="00060D59"/>
    <w:rsid w:val="0006568A"/>
    <w:rsid w:val="00065BD7"/>
    <w:rsid w:val="00076F0F"/>
    <w:rsid w:val="00084253"/>
    <w:rsid w:val="000D1F49"/>
    <w:rsid w:val="000D607C"/>
    <w:rsid w:val="000E6553"/>
    <w:rsid w:val="000F2768"/>
    <w:rsid w:val="000F5C88"/>
    <w:rsid w:val="0014042C"/>
    <w:rsid w:val="001464C0"/>
    <w:rsid w:val="001706DA"/>
    <w:rsid w:val="001727CA"/>
    <w:rsid w:val="001A3D8C"/>
    <w:rsid w:val="001B6710"/>
    <w:rsid w:val="001D1772"/>
    <w:rsid w:val="001E4E2C"/>
    <w:rsid w:val="002411C8"/>
    <w:rsid w:val="00261C01"/>
    <w:rsid w:val="00271E82"/>
    <w:rsid w:val="002852A5"/>
    <w:rsid w:val="002A4ED5"/>
    <w:rsid w:val="002A648D"/>
    <w:rsid w:val="002B69B4"/>
    <w:rsid w:val="002C56E6"/>
    <w:rsid w:val="002D3A9F"/>
    <w:rsid w:val="003066A4"/>
    <w:rsid w:val="0032214A"/>
    <w:rsid w:val="00354B3D"/>
    <w:rsid w:val="00361E11"/>
    <w:rsid w:val="0036312E"/>
    <w:rsid w:val="0039760F"/>
    <w:rsid w:val="003B4744"/>
    <w:rsid w:val="003F0847"/>
    <w:rsid w:val="0040090B"/>
    <w:rsid w:val="00446538"/>
    <w:rsid w:val="00457F60"/>
    <w:rsid w:val="0046302A"/>
    <w:rsid w:val="00487D2D"/>
    <w:rsid w:val="00490404"/>
    <w:rsid w:val="004908EF"/>
    <w:rsid w:val="00496C8D"/>
    <w:rsid w:val="004A4A93"/>
    <w:rsid w:val="004B6E09"/>
    <w:rsid w:val="004C1D96"/>
    <w:rsid w:val="004D5D62"/>
    <w:rsid w:val="004E18DB"/>
    <w:rsid w:val="00500C60"/>
    <w:rsid w:val="005112D0"/>
    <w:rsid w:val="005130A9"/>
    <w:rsid w:val="0051389F"/>
    <w:rsid w:val="00562601"/>
    <w:rsid w:val="0057256E"/>
    <w:rsid w:val="00577E06"/>
    <w:rsid w:val="00582B1C"/>
    <w:rsid w:val="0058470F"/>
    <w:rsid w:val="005A3806"/>
    <w:rsid w:val="005A3BF7"/>
    <w:rsid w:val="005F2035"/>
    <w:rsid w:val="005F579B"/>
    <w:rsid w:val="005F6187"/>
    <w:rsid w:val="005F7990"/>
    <w:rsid w:val="0062276E"/>
    <w:rsid w:val="006250A2"/>
    <w:rsid w:val="006267AC"/>
    <w:rsid w:val="0063739C"/>
    <w:rsid w:val="0064011E"/>
    <w:rsid w:val="00647FA1"/>
    <w:rsid w:val="00650259"/>
    <w:rsid w:val="00673BA1"/>
    <w:rsid w:val="00682F99"/>
    <w:rsid w:val="0069021D"/>
    <w:rsid w:val="00693330"/>
    <w:rsid w:val="006A536B"/>
    <w:rsid w:val="006F14BE"/>
    <w:rsid w:val="00770F25"/>
    <w:rsid w:val="00784460"/>
    <w:rsid w:val="00787DD4"/>
    <w:rsid w:val="007A35A8"/>
    <w:rsid w:val="007B0A85"/>
    <w:rsid w:val="007C6A52"/>
    <w:rsid w:val="007E30CB"/>
    <w:rsid w:val="00800385"/>
    <w:rsid w:val="00801A1A"/>
    <w:rsid w:val="008023A3"/>
    <w:rsid w:val="00806FF3"/>
    <w:rsid w:val="0082043E"/>
    <w:rsid w:val="00855B65"/>
    <w:rsid w:val="0085759F"/>
    <w:rsid w:val="00887642"/>
    <w:rsid w:val="008900E3"/>
    <w:rsid w:val="00894BEC"/>
    <w:rsid w:val="008C1B76"/>
    <w:rsid w:val="008C2CD9"/>
    <w:rsid w:val="008C2DA2"/>
    <w:rsid w:val="008E203A"/>
    <w:rsid w:val="0090021E"/>
    <w:rsid w:val="00905BCD"/>
    <w:rsid w:val="0091229C"/>
    <w:rsid w:val="00940E73"/>
    <w:rsid w:val="00942FF0"/>
    <w:rsid w:val="00955933"/>
    <w:rsid w:val="00965F63"/>
    <w:rsid w:val="0098597D"/>
    <w:rsid w:val="00991B30"/>
    <w:rsid w:val="009D406B"/>
    <w:rsid w:val="009D72DC"/>
    <w:rsid w:val="009E60B0"/>
    <w:rsid w:val="009F2638"/>
    <w:rsid w:val="009F33C9"/>
    <w:rsid w:val="009F619A"/>
    <w:rsid w:val="009F6DDE"/>
    <w:rsid w:val="00A370A8"/>
    <w:rsid w:val="00A60442"/>
    <w:rsid w:val="00A7338F"/>
    <w:rsid w:val="00A83588"/>
    <w:rsid w:val="00A86E61"/>
    <w:rsid w:val="00AA1BD7"/>
    <w:rsid w:val="00AC2926"/>
    <w:rsid w:val="00B04A50"/>
    <w:rsid w:val="00B160CA"/>
    <w:rsid w:val="00B926E4"/>
    <w:rsid w:val="00B93F5C"/>
    <w:rsid w:val="00B95493"/>
    <w:rsid w:val="00BA4A30"/>
    <w:rsid w:val="00BB32AC"/>
    <w:rsid w:val="00BD4753"/>
    <w:rsid w:val="00BD5CB1"/>
    <w:rsid w:val="00BE62EE"/>
    <w:rsid w:val="00C003BA"/>
    <w:rsid w:val="00C10586"/>
    <w:rsid w:val="00C25FEA"/>
    <w:rsid w:val="00C307E0"/>
    <w:rsid w:val="00C427EB"/>
    <w:rsid w:val="00C46878"/>
    <w:rsid w:val="00C46AC1"/>
    <w:rsid w:val="00C54E06"/>
    <w:rsid w:val="00C81922"/>
    <w:rsid w:val="00C91295"/>
    <w:rsid w:val="00CB4A51"/>
    <w:rsid w:val="00CD0A54"/>
    <w:rsid w:val="00CD4532"/>
    <w:rsid w:val="00CD47B0"/>
    <w:rsid w:val="00CE6104"/>
    <w:rsid w:val="00CE7918"/>
    <w:rsid w:val="00D16163"/>
    <w:rsid w:val="00D3613B"/>
    <w:rsid w:val="00DB3FAD"/>
    <w:rsid w:val="00DD447B"/>
    <w:rsid w:val="00DD6CD0"/>
    <w:rsid w:val="00DF0832"/>
    <w:rsid w:val="00E0535A"/>
    <w:rsid w:val="00E14589"/>
    <w:rsid w:val="00E158B2"/>
    <w:rsid w:val="00E242C9"/>
    <w:rsid w:val="00E376FF"/>
    <w:rsid w:val="00E46CBD"/>
    <w:rsid w:val="00E61C09"/>
    <w:rsid w:val="00E677FE"/>
    <w:rsid w:val="00E7432D"/>
    <w:rsid w:val="00E8616F"/>
    <w:rsid w:val="00EB1422"/>
    <w:rsid w:val="00EB3B58"/>
    <w:rsid w:val="00EC1450"/>
    <w:rsid w:val="00EC7359"/>
    <w:rsid w:val="00EE3054"/>
    <w:rsid w:val="00EF2721"/>
    <w:rsid w:val="00F00606"/>
    <w:rsid w:val="00F01256"/>
    <w:rsid w:val="00F20BCA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9776A"/>
  <w15:chartTrackingRefBased/>
  <w15:docId w15:val="{E9AEDD46-32BC-45EE-B7EC-774EEC8F4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82F99"/>
    <w:pPr>
      <w:spacing w:before="120" w:after="0" w:line="240" w:lineRule="auto"/>
    </w:pPr>
    <w:rPr>
      <w:rFonts w:ascii="Calibri" w:hAnsi="Calibri" w:cs="Calibri Light"/>
      <w:color w:val="000000" w:themeColor="text1"/>
      <w:sz w:val="20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260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B93F5C"/>
    <w:pPr>
      <w:spacing w:before="0"/>
    </w:pPr>
    <w:rPr>
      <w:rFonts w:eastAsia="Calibr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B93F5C"/>
    <w:rPr>
      <w:rFonts w:ascii="Calibri" w:eastAsia="Calibri" w:hAnsi="Calibr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unhideWhenUsed/>
    <w:qFormat/>
    <w:rsid w:val="002A648D"/>
    <w:pPr>
      <w:spacing w:before="0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648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eastAsia="Calibri" w:cs="Calibri"/>
      <w:b/>
      <w:bCs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6260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customStyle="1" w:styleId="Encabezadosdetabla">
    <w:name w:val="Encabezados de tabla"/>
    <w:basedOn w:val="Normal"/>
    <w:uiPriority w:val="1"/>
    <w:qFormat/>
    <w:rsid w:val="00682F99"/>
    <w:pPr>
      <w:spacing w:before="0"/>
      <w:jc w:val="center"/>
    </w:pPr>
    <w:rPr>
      <w:rFonts w:eastAsia="Calibri" w:cstheme="minorHAnsi"/>
      <w:noProof/>
      <w:szCs w:val="18"/>
    </w:rPr>
  </w:style>
  <w:style w:type="paragraph" w:customStyle="1" w:styleId="Subttulosdetabla">
    <w:name w:val="Subtítulos de tab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648D"/>
    <w:pPr>
      <w:spacing w:before="0"/>
    </w:pPr>
    <w:rPr>
      <w:rFonts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Caracterestotales"/>
    <w:uiPriority w:val="1"/>
    <w:qFormat/>
    <w:rsid w:val="002411C8"/>
    <w:rPr>
      <w:b/>
      <w:i/>
      <w:color w:val="657F79"/>
      <w:sz w:val="36"/>
    </w:rPr>
  </w:style>
  <w:style w:type="character" w:customStyle="1" w:styleId="Caracterestotales">
    <w:name w:val="Caracteres totales"/>
    <w:basedOn w:val="Fuentedeprrafopredeter"/>
    <w:link w:val="Total"/>
    <w:uiPriority w:val="1"/>
    <w:rsid w:val="002411C8"/>
    <w:rPr>
      <w:rFonts w:ascii="Calibri" w:hAnsi="Calibri" w:cs="Calibri Light"/>
      <w:b/>
      <w:i/>
      <w:color w:val="657F79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7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orte\AppData\Roaming\Microsoft\Plantillas\Formulario%20de%20pedido%20de%20ropa%20con%20logotip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14AF56C-D6FF-4522-B510-B2D330D503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pedido de ropa con logotipo</Template>
  <TotalTime>43</TotalTime>
  <Pages>1</Pages>
  <Words>52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Felipe Miranda Vargas</cp:lastModifiedBy>
  <cp:revision>29</cp:revision>
  <dcterms:created xsi:type="dcterms:W3CDTF">2022-04-26T17:36:00Z</dcterms:created>
  <dcterms:modified xsi:type="dcterms:W3CDTF">2025-01-30T20:09:00Z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